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50-2026-50-Ö-VOB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13.08.2026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Neubau Umkleideraum FFW Pölchow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2 Elektro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